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2B67" w14:textId="5561DA0E" w:rsidR="00593E8D" w:rsidRPr="00F07FE0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07FE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คู่มือสำหรับประชาชน</w:t>
      </w:r>
      <w:r w:rsidR="001B1C8D" w:rsidRPr="00F07FE0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F07FE0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การขออนุญาตเปลี่ยนการใช้อาคารตามมาตรา </w:t>
      </w:r>
      <w:r w:rsidR="00C81DB8" w:rsidRPr="00F07FE0">
        <w:rPr>
          <w:rFonts w:ascii="TH SarabunIT๙" w:hAnsi="TH SarabunIT๙" w:cs="TH SarabunIT๙"/>
          <w:b/>
          <w:bCs/>
          <w:noProof/>
          <w:sz w:val="32"/>
          <w:szCs w:val="32"/>
        </w:rPr>
        <w:t>33</w:t>
      </w:r>
    </w:p>
    <w:p w14:paraId="16FCEC75" w14:textId="6A48280E" w:rsidR="00D239AD" w:rsidRPr="00F07FE0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F07FE0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F07FE0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F07FE0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F07FE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F07FE0" w:rsidRPr="00F07FE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004F3C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ป่าพะยอม</w:t>
      </w:r>
      <w:r w:rsidR="00F07FE0" w:rsidRPr="00F07FE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อำเภอ</w:t>
      </w:r>
      <w:r w:rsidR="00004F3C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ป่าพะยอม</w:t>
      </w:r>
      <w:r w:rsidR="00F07FE0" w:rsidRPr="00F07FE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จังหวัด</w:t>
      </w:r>
      <w:r w:rsidR="00004F3C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พัทลุง</w:t>
      </w:r>
    </w:p>
    <w:p w14:paraId="4C84CC92" w14:textId="2067B549" w:rsidR="003F4A0D" w:rsidRPr="00F07FE0" w:rsidRDefault="003F4A0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07FE0"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76763D" id="Straight Connector 2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3862BE45" w14:textId="77777777" w:rsidR="00004F3C" w:rsidRPr="00F07FE0" w:rsidRDefault="00004F3C" w:rsidP="00004F3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07FE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3F2A3B1A" w14:textId="77777777" w:rsidR="00004F3C" w:rsidRPr="00F07FE0" w:rsidRDefault="00004F3C" w:rsidP="00004F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07FE0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  </w:t>
      </w:r>
      <w:r w:rsidRPr="00F07FE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และกรณีเจ้าของหรือผู้ครอบครองอาคารประเภทควบคุมการใช้สำหรับกิจการหนึ่ง ประสงค์ใช้เป็นอาคารประเภทควบคุมการใช้สำหรับอีกกิจกรรมหนึ่ง จะต้องได้รับใบอนุญาตจากเจ้าพนักงานท้องถิ่น หรือได้แจ้งเจ้าพนักงานท้องถิ่นทราบแล้ว</w:t>
      </w:r>
      <w:r w:rsidRPr="00F07FE0">
        <w:rPr>
          <w:rFonts w:ascii="TH SarabunIT๙" w:hAnsi="TH SarabunIT๙" w:cs="TH SarabunIT๙"/>
          <w:noProof/>
          <w:sz w:val="32"/>
          <w:szCs w:val="32"/>
        </w:rPr>
        <w:br/>
      </w:r>
    </w:p>
    <w:p w14:paraId="4546E6B8" w14:textId="77777777" w:rsidR="00004F3C" w:rsidRPr="00004F3C" w:rsidRDefault="00004F3C" w:rsidP="00004F3C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43ED356" w14:textId="3056797E" w:rsidR="00C77AEA" w:rsidRPr="00004F3C" w:rsidRDefault="00004F3C" w:rsidP="00004F3C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2. </w:t>
      </w:r>
      <w:r w:rsidR="00C77AEA" w:rsidRPr="00004F3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07FE0" w:rsidRPr="00F07FE0" w14:paraId="5F1398AA" w14:textId="77777777" w:rsidTr="009B7715">
        <w:tc>
          <w:tcPr>
            <w:tcW w:w="675" w:type="dxa"/>
          </w:tcPr>
          <w:p w14:paraId="08D93DD3" w14:textId="37021AE8" w:rsidR="00094F82" w:rsidRPr="00F07FE0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14:paraId="78653E4A" w14:textId="522A2CB6" w:rsidR="00313D38" w:rsidRPr="00F07FE0" w:rsidRDefault="00313D38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F07FE0" w:rsidRPr="00F07FE0" w14:paraId="669A53AD" w14:textId="77777777" w:rsidTr="009B7715">
        <w:tc>
          <w:tcPr>
            <w:tcW w:w="675" w:type="dxa"/>
          </w:tcPr>
          <w:p w14:paraId="53B1A1F7" w14:textId="20619E95" w:rsidR="00094F82" w:rsidRPr="00F07FE0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14:paraId="609F55D9" w14:textId="24DFD2C8" w:rsidR="00094F82" w:rsidRPr="00F07FE0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F07FE0">
              <w:rPr>
                <w:rFonts w:ascii="TH SarabunIT๙" w:hAnsi="TH SarabunIT๙" w:cs="TH SarabunIT๙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F07FE0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004F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ป่าพะยอม</w:t>
            </w:r>
            <w:r w:rsidR="00F07FE0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 อำเภอ</w:t>
            </w:r>
            <w:r w:rsidR="00004F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ป่าพะยอม</w:t>
            </w:r>
            <w:r w:rsidR="00F07FE0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 จังหวัด</w:t>
            </w:r>
            <w:r w:rsidR="00004F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พัทลุง</w:t>
            </w:r>
            <w:r w:rsidR="00094F82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094F82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โทร</w:t>
            </w:r>
            <w:r w:rsidR="00F07FE0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.0</w:t>
            </w:r>
            <w:r w:rsidR="00004F3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  <w:lang w:bidi="th-TH"/>
              </w:rPr>
              <w:t>74-624444</w:t>
            </w:r>
            <w:r w:rsidR="00F07FE0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="00094F82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F07FE0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="00094F82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9FE32DE" w14:textId="77777777" w:rsidR="00004F3C" w:rsidRDefault="00A13B6C" w:rsidP="008C1396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</w:p>
          <w:p w14:paraId="5BAD4CDB" w14:textId="007F9831" w:rsidR="00094F82" w:rsidRPr="00F07FE0" w:rsidRDefault="00094F82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F07F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  <w:p w14:paraId="226A6466" w14:textId="67F248C9" w:rsidR="00313D38" w:rsidRPr="00F07FE0" w:rsidRDefault="00313D38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14:paraId="7254DDEE" w14:textId="77777777" w:rsidR="008E2900" w:rsidRPr="00F07FE0" w:rsidRDefault="008E2900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552ED64" w14:textId="77777777" w:rsidR="0065175D" w:rsidRPr="00F07FE0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07FE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F07FE0" w:rsidRPr="00F07FE0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F07FE0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F07FE0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F07FE0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F07FE0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F07FE0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F07FE0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07FE0" w:rsidRPr="00F07FE0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F07FE0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F07FE0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F07FE0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7C0FB15" w14:textId="77777777" w:rsidR="00313D38" w:rsidRPr="00F07FE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ยื่นขออนุญาตเปลี่ยนการใช้อาคาร พร้อมเอกสาร</w:t>
            </w:r>
          </w:p>
          <w:p w14:paraId="2A225131" w14:textId="77777777" w:rsidR="00313D38" w:rsidRPr="00F07FE0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874A2C9" w14:textId="0D78DAA3" w:rsidR="00313D38" w:rsidRPr="00F07FE0" w:rsidRDefault="00313D38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D95E78A" w14:textId="183199A7" w:rsidR="00313D38" w:rsidRPr="00F07FE0" w:rsidRDefault="00313D38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14:paraId="3AE07B5D" w14:textId="418FC77C" w:rsidR="00313D38" w:rsidRPr="00F07FE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07FE0" w:rsidRPr="00F07FE0" w14:paraId="6D35B2CA" w14:textId="77777777" w:rsidTr="00313D38">
        <w:tc>
          <w:tcPr>
            <w:tcW w:w="675" w:type="dxa"/>
            <w:vAlign w:val="center"/>
          </w:tcPr>
          <w:p w14:paraId="4988FDA5" w14:textId="77777777" w:rsidR="00313D38" w:rsidRPr="00F07FE0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7778F11" w14:textId="77777777" w:rsidR="00313D38" w:rsidRPr="00F07FE0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30B836C6" w14:textId="77777777" w:rsidR="00313D38" w:rsidRPr="00F07FE0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61A1B3B" w14:textId="77777777" w:rsidR="00313D38" w:rsidRPr="00F07FE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เจ้าพนักงานท้องถิ่นตรวจพิจารณาเอกสารประกอบการขออนุญาต</w:t>
            </w:r>
          </w:p>
          <w:p w14:paraId="52935CFB" w14:textId="77777777" w:rsidR="00313D38" w:rsidRPr="00F07FE0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A62EC03" w14:textId="77777777" w:rsidR="00313D38" w:rsidRPr="00F07FE0" w:rsidRDefault="00313D38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0051F55" w14:textId="77777777" w:rsidR="00313D38" w:rsidRPr="00F07FE0" w:rsidRDefault="00313D38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14:paraId="1F8FDD9E" w14:textId="77777777" w:rsidR="00313D38" w:rsidRPr="00F07FE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07FE0" w:rsidRPr="00F07FE0" w14:paraId="6FAEB7C9" w14:textId="77777777" w:rsidTr="00313D38">
        <w:tc>
          <w:tcPr>
            <w:tcW w:w="675" w:type="dxa"/>
            <w:vAlign w:val="center"/>
          </w:tcPr>
          <w:p w14:paraId="4018D8A8" w14:textId="77777777" w:rsidR="00313D38" w:rsidRPr="00F07FE0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43C86D1" w14:textId="77777777" w:rsidR="00313D38" w:rsidRPr="00F07FE0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710CB4F9" w14:textId="77777777" w:rsidR="00313D38" w:rsidRPr="00F07FE0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F87A561" w14:textId="77777777" w:rsidR="00313D38" w:rsidRPr="00F07FE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จัดสรรที่ดิน ฯ</w:t>
            </w:r>
          </w:p>
          <w:p w14:paraId="61E02386" w14:textId="77777777" w:rsidR="00313D38" w:rsidRPr="00F07FE0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6EBFA8BD" w14:textId="77777777" w:rsidR="00313D38" w:rsidRPr="00F07FE0" w:rsidRDefault="00313D38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7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9B94B6D" w14:textId="77777777" w:rsidR="00313D38" w:rsidRPr="00F07FE0" w:rsidRDefault="00313D38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14:paraId="648F7CAC" w14:textId="77777777" w:rsidR="00313D38" w:rsidRPr="00F07FE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)</w:t>
            </w:r>
          </w:p>
        </w:tc>
      </w:tr>
      <w:tr w:rsidR="00F07FE0" w:rsidRPr="00F07FE0" w14:paraId="46F7A2DD" w14:textId="77777777" w:rsidTr="00313D38">
        <w:tc>
          <w:tcPr>
            <w:tcW w:w="675" w:type="dxa"/>
            <w:vAlign w:val="center"/>
          </w:tcPr>
          <w:p w14:paraId="1CCD8A0A" w14:textId="77777777" w:rsidR="00313D38" w:rsidRPr="00F07FE0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4356A64" w14:textId="77777777" w:rsidR="00313D38" w:rsidRPr="00F07FE0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603F401D" w14:textId="77777777" w:rsidR="00313D38" w:rsidRPr="00F07FE0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58B84CE" w14:textId="77777777" w:rsidR="00313D38" w:rsidRPr="00F07FE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และแจ้งให้ผู้ขอมารับใบอนุญาตเปลี่ยนการใช้อาคาร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.5)</w:t>
            </w:r>
          </w:p>
          <w:p w14:paraId="0472BEBD" w14:textId="77777777" w:rsidR="00313D38" w:rsidRPr="00F07FE0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10BFB5A" w14:textId="77777777" w:rsidR="00313D38" w:rsidRPr="00F07FE0" w:rsidRDefault="00313D38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12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03B6895C" w14:textId="77777777" w:rsidR="00313D38" w:rsidRPr="00F07FE0" w:rsidRDefault="00313D38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14:paraId="0CC043D9" w14:textId="77777777" w:rsidR="00313D38" w:rsidRPr="00F07FE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744F5F55" w14:textId="0FD83A6C" w:rsidR="00C26ED0" w:rsidRPr="00F07FE0" w:rsidRDefault="00C26ED0" w:rsidP="00F07FE0">
      <w:pPr>
        <w:tabs>
          <w:tab w:val="left" w:pos="360"/>
        </w:tabs>
        <w:spacing w:before="120" w:after="0" w:line="240" w:lineRule="auto"/>
        <w:ind w:left="357"/>
        <w:rPr>
          <w:rFonts w:ascii="TH SarabunIT๙" w:hAnsi="TH SarabunIT๙" w:cs="TH SarabunIT๙"/>
          <w:sz w:val="32"/>
          <w:szCs w:val="32"/>
        </w:rPr>
      </w:pPr>
      <w:r w:rsidRPr="00F07FE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F07FE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F07FE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9B68CC" w:rsidRPr="00F07FE0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="009B68CC" w:rsidRPr="00F07FE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F07FE0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35832AD" w14:textId="77777777" w:rsidR="008E2900" w:rsidRPr="00F07FE0" w:rsidRDefault="008E2900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1312B5" w14:textId="77777777" w:rsidR="00AA7734" w:rsidRPr="00F07FE0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07FE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5C4ECE50" w:rsidR="0019582A" w:rsidRPr="00F07FE0" w:rsidRDefault="0019582A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07FE0" w:rsidRPr="00F07FE0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F07FE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F07FE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F07FE0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ภาครัฐ</w:t>
            </w: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F07FE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F07FE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F07FE0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F07FE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07FE0" w:rsidRPr="00F07FE0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F07FE0" w:rsidRDefault="00AC4ACB" w:rsidP="00452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F07FE0" w:rsidRDefault="00AC4ACB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F07FE0" w:rsidRDefault="00AC4ACB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F07FE0" w:rsidRDefault="00AC4ACB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21559A4" w14:textId="4957248A" w:rsidR="00452B6B" w:rsidRPr="00F07FE0" w:rsidRDefault="00AC4ACB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F07FE0" w:rsidRDefault="00AC4ACB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F07FE0" w:rsidRDefault="00AC4ACB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F07FE0" w14:paraId="2AD3D658" w14:textId="77777777" w:rsidTr="004E651F">
        <w:trPr>
          <w:jc w:val="center"/>
        </w:trPr>
        <w:tc>
          <w:tcPr>
            <w:tcW w:w="675" w:type="dxa"/>
            <w:vAlign w:val="center"/>
          </w:tcPr>
          <w:p w14:paraId="252FD99E" w14:textId="77777777" w:rsidR="00452B6B" w:rsidRPr="00F07FE0" w:rsidRDefault="00AC4ACB" w:rsidP="00452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7BC5A5D" w14:textId="77777777" w:rsidR="00452B6B" w:rsidRPr="00F07FE0" w:rsidRDefault="00AC4ACB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4FE38511" w14:textId="77777777" w:rsidR="00452B6B" w:rsidRPr="00F07FE0" w:rsidRDefault="00AC4ACB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674AA80" w14:textId="77777777" w:rsidR="00452B6B" w:rsidRPr="00F07FE0" w:rsidRDefault="00AC4ACB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4BDDBB9" w14:textId="77777777" w:rsidR="00452B6B" w:rsidRPr="00F07FE0" w:rsidRDefault="00AC4ACB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2A31F47" w14:textId="77777777" w:rsidR="00452B6B" w:rsidRPr="00F07FE0" w:rsidRDefault="00AC4ACB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6F39CD0" w14:textId="77777777" w:rsidR="00452B6B" w:rsidRPr="00F07FE0" w:rsidRDefault="00AC4ACB" w:rsidP="00452B6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6F918D30" w14:textId="77777777" w:rsidR="00422EAB" w:rsidRPr="00F07FE0" w:rsidRDefault="00422EAB" w:rsidP="0050561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DE25BA8" w14:textId="708F665D" w:rsidR="00A10CDA" w:rsidRPr="00F07FE0" w:rsidRDefault="00A10CDA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F07FE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เอกสารอื่น ๆ สำหรับยื่นเพิ่มเติม</w:t>
      </w:r>
    </w:p>
    <w:tbl>
      <w:tblPr>
        <w:tblStyle w:val="a4"/>
        <w:tblW w:w="1039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4"/>
        <w:gridCol w:w="141"/>
        <w:gridCol w:w="1701"/>
        <w:gridCol w:w="1843"/>
        <w:gridCol w:w="1559"/>
        <w:gridCol w:w="1701"/>
        <w:gridCol w:w="1110"/>
        <w:gridCol w:w="1584"/>
        <w:gridCol w:w="218"/>
      </w:tblGrid>
      <w:tr w:rsidR="00F07FE0" w:rsidRPr="00F07FE0" w14:paraId="14EA5AED" w14:textId="77777777" w:rsidTr="00224915">
        <w:trPr>
          <w:tblHeader/>
        </w:trPr>
        <w:tc>
          <w:tcPr>
            <w:tcW w:w="675" w:type="dxa"/>
            <w:gridSpan w:val="2"/>
            <w:vAlign w:val="center"/>
          </w:tcPr>
          <w:p w14:paraId="2FE30131" w14:textId="77777777" w:rsidR="00422EAB" w:rsidRPr="00F07FE0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F07FE0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F07FE0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F07FE0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F07FE0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F07FE0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9413065" w14:textId="77777777" w:rsidR="00422EAB" w:rsidRPr="00F07FE0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F07F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07FE0" w:rsidRPr="00F07FE0" w14:paraId="7ED62404" w14:textId="77777777" w:rsidTr="00224915">
        <w:tc>
          <w:tcPr>
            <w:tcW w:w="675" w:type="dxa"/>
            <w:gridSpan w:val="2"/>
            <w:vAlign w:val="center"/>
          </w:tcPr>
          <w:p w14:paraId="7845BF89" w14:textId="58EDE4CC" w:rsidR="00AC4ACB" w:rsidRPr="00F07FE0" w:rsidRDefault="00AC4ACB" w:rsidP="00AC4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6D1F5EA" w14:textId="7E6957D1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แบบคำขออนุญาตเปลี่ยนการใช้อาคาร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ข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. 3)</w:t>
            </w:r>
          </w:p>
        </w:tc>
        <w:tc>
          <w:tcPr>
            <w:tcW w:w="1843" w:type="dxa"/>
          </w:tcPr>
          <w:p w14:paraId="5FD3D152" w14:textId="2A5AF49F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C122349" w14:textId="7E674FCD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EE081F5" w14:textId="5C6D55B8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E6770F" w14:textId="697E638F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  <w:gridSpan w:val="2"/>
          </w:tcPr>
          <w:p w14:paraId="3572593C" w14:textId="30BE5E7C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07FE0" w:rsidRPr="00F07FE0" w14:paraId="157EF01B" w14:textId="77777777" w:rsidTr="00224915">
        <w:tc>
          <w:tcPr>
            <w:tcW w:w="675" w:type="dxa"/>
            <w:gridSpan w:val="2"/>
            <w:vAlign w:val="center"/>
          </w:tcPr>
          <w:p w14:paraId="1BD2AE56" w14:textId="77777777" w:rsidR="00AC4ACB" w:rsidRPr="00F07FE0" w:rsidRDefault="00AC4ACB" w:rsidP="00AC4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C76CDD7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สำเนาหรือภาพถ่ายเอกสาร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แสดงการเป็นเจ้าของอาคาร หรือผู้ครอบครองอาคาร</w:t>
            </w:r>
          </w:p>
        </w:tc>
        <w:tc>
          <w:tcPr>
            <w:tcW w:w="1843" w:type="dxa"/>
          </w:tcPr>
          <w:p w14:paraId="74C39E93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0FA755C8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1928E2F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E656137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  <w:gridSpan w:val="2"/>
          </w:tcPr>
          <w:p w14:paraId="624F4109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07FE0" w:rsidRPr="00F07FE0" w14:paraId="4158FB99" w14:textId="77777777" w:rsidTr="00224915">
        <w:tc>
          <w:tcPr>
            <w:tcW w:w="675" w:type="dxa"/>
            <w:gridSpan w:val="2"/>
            <w:vAlign w:val="center"/>
          </w:tcPr>
          <w:p w14:paraId="41CDFC9F" w14:textId="77777777" w:rsidR="00AC4ACB" w:rsidRPr="00F07FE0" w:rsidRDefault="00AC4ACB" w:rsidP="00AC4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6613E2D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หนังสือแสดงความยินยอมจากเจ้าของอาคาร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กรณีผู้ครอบครองอาคารเป็นผู้ขออนุญาต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B9AF2BB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25EB41E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630C7FA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8749D03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  <w:gridSpan w:val="2"/>
          </w:tcPr>
          <w:p w14:paraId="7CB831BC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07FE0" w:rsidRPr="00F07FE0" w14:paraId="3A82E714" w14:textId="77777777" w:rsidTr="00224915">
        <w:tc>
          <w:tcPr>
            <w:tcW w:w="675" w:type="dxa"/>
            <w:gridSpan w:val="2"/>
            <w:vAlign w:val="center"/>
          </w:tcPr>
          <w:p w14:paraId="0DB8F1A1" w14:textId="77777777" w:rsidR="00AC4ACB" w:rsidRPr="00F07FE0" w:rsidRDefault="00AC4ACB" w:rsidP="00AC4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B1A6730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ใบรับรองหรือใบอนุญาตเปลี่ยนการใช้อาคาร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EF54AAC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33E5EBB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AC51941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666AD0D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  <w:gridSpan w:val="2"/>
          </w:tcPr>
          <w:p w14:paraId="1C09AEC8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07FE0" w:rsidRPr="00F07FE0" w14:paraId="2CECEA77" w14:textId="77777777" w:rsidTr="00224915">
        <w:tc>
          <w:tcPr>
            <w:tcW w:w="675" w:type="dxa"/>
            <w:gridSpan w:val="2"/>
            <w:vAlign w:val="center"/>
          </w:tcPr>
          <w:p w14:paraId="4AE7BB7D" w14:textId="77777777" w:rsidR="00AC4ACB" w:rsidRPr="00F07FE0" w:rsidRDefault="00AC4ACB" w:rsidP="00AC4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710805B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แผนผังบริเวณ แบบแปลน รายการประกอบแบบแปลน</w:t>
            </w:r>
          </w:p>
        </w:tc>
        <w:tc>
          <w:tcPr>
            <w:tcW w:w="1843" w:type="dxa"/>
          </w:tcPr>
          <w:p w14:paraId="0F18E3A6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8E220CF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14:paraId="2611864F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95A47C4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  <w:gridSpan w:val="2"/>
          </w:tcPr>
          <w:p w14:paraId="677FCD1E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07FE0" w:rsidRPr="00F07FE0" w14:paraId="35675D92" w14:textId="77777777" w:rsidTr="00224915">
        <w:tc>
          <w:tcPr>
            <w:tcW w:w="675" w:type="dxa"/>
            <w:gridSpan w:val="2"/>
            <w:vAlign w:val="center"/>
          </w:tcPr>
          <w:p w14:paraId="17EBA6A8" w14:textId="77777777" w:rsidR="00AC4ACB" w:rsidRPr="00F07FE0" w:rsidRDefault="00AC4ACB" w:rsidP="00AC4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6654330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รายการคำนวณโครงสร้าง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พร้อมลงลายมือชื่อ เลขทะเบียนของวิศวกร ผู้ออกแบบ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เฉพาะกรณีที่การเปลี่ยนแปลงการใช้อาคาร ทำให้มีการเปลี่ยนแปลง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น้ำหนักบรรทุกบนพื้นอาคารมากขึ้น กว่าที่ได้รับอนุญาตไว้เดิม</w:t>
            </w:r>
          </w:p>
        </w:tc>
        <w:tc>
          <w:tcPr>
            <w:tcW w:w="1843" w:type="dxa"/>
          </w:tcPr>
          <w:p w14:paraId="35CF5F35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6F8434C4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DE92C1A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54DC6AD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  <w:gridSpan w:val="2"/>
          </w:tcPr>
          <w:p w14:paraId="03CB9D8A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F07FE0" w14:paraId="2B203FDD" w14:textId="77777777" w:rsidTr="00224915">
        <w:tc>
          <w:tcPr>
            <w:tcW w:w="675" w:type="dxa"/>
            <w:gridSpan w:val="2"/>
            <w:vAlign w:val="center"/>
          </w:tcPr>
          <w:p w14:paraId="597D8AD8" w14:textId="77777777" w:rsidR="00AC4ACB" w:rsidRPr="00F07FE0" w:rsidRDefault="00AC4ACB" w:rsidP="00AC4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F07F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0447462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กรณีที่เป็นอาคาร มีลักษณะขนาดอยู่ในประเภทเป็นวิชาชีพวิศวกรรมควบคุม</w:t>
            </w: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1D31AD5E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5D4B9DB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CEABDB5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47C969A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  <w:gridSpan w:val="2"/>
          </w:tcPr>
          <w:p w14:paraId="6AAA8795" w14:textId="77777777" w:rsidR="00AC4ACB" w:rsidRPr="00F07FE0" w:rsidRDefault="00AC4ACB" w:rsidP="00AC4ACB">
            <w:pPr>
              <w:rPr>
                <w:rFonts w:ascii="TH SarabunIT๙" w:hAnsi="TH SarabunIT๙" w:cs="TH SarabunIT๙"/>
              </w:rPr>
            </w:pPr>
            <w:r w:rsidRPr="00F07F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07FE0" w:rsidRPr="00F07FE0" w14:paraId="07DF31DE" w14:textId="77777777" w:rsidTr="002249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8" w:type="dxa"/>
        </w:trPr>
        <w:tc>
          <w:tcPr>
            <w:tcW w:w="534" w:type="dxa"/>
          </w:tcPr>
          <w:p w14:paraId="07FE0908" w14:textId="1BC07A94" w:rsidR="00EA6950" w:rsidRPr="00F07FE0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  <w:gridSpan w:val="7"/>
          </w:tcPr>
          <w:p w14:paraId="37AD2131" w14:textId="24D1B2AE" w:rsidR="00EA6950" w:rsidRPr="00F07FE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7FE0" w:rsidRPr="00F07FE0" w14:paraId="1E24EB1A" w14:textId="77777777" w:rsidTr="002249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8" w:type="dxa"/>
        </w:trPr>
        <w:tc>
          <w:tcPr>
            <w:tcW w:w="534" w:type="dxa"/>
          </w:tcPr>
          <w:p w14:paraId="0F3EC7DF" w14:textId="12BD90A2" w:rsidR="00EA6950" w:rsidRPr="00F07FE0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  <w:gridSpan w:val="7"/>
          </w:tcPr>
          <w:p w14:paraId="76866D88" w14:textId="422B508A" w:rsidR="00EA6950" w:rsidRPr="00F07FE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7FE0" w:rsidRPr="00F07FE0" w14:paraId="048F26AE" w14:textId="77777777" w:rsidTr="002249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8" w:type="dxa"/>
        </w:trPr>
        <w:tc>
          <w:tcPr>
            <w:tcW w:w="534" w:type="dxa"/>
          </w:tcPr>
          <w:p w14:paraId="095BFF1E" w14:textId="0EB62B19" w:rsidR="00EA6950" w:rsidRPr="00F07FE0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  <w:gridSpan w:val="7"/>
          </w:tcPr>
          <w:p w14:paraId="5780AD22" w14:textId="77777777" w:rsidR="00224915" w:rsidRPr="00224915" w:rsidRDefault="00224915" w:rsidP="00224915">
            <w:pPr>
              <w:rPr>
                <w:rFonts w:ascii="Tahoma" w:hAnsi="Tahoma" w:cs="Tahoma"/>
                <w:b/>
                <w:bCs/>
                <w:sz w:val="16"/>
                <w:szCs w:val="20"/>
                <w:lang w:bidi="th-TH"/>
              </w:rPr>
            </w:pPr>
            <w:r w:rsidRPr="00224915">
              <w:rPr>
                <w:rFonts w:ascii="Tahoma" w:hAnsi="Tahoma" w:cs="Tahoma" w:hint="cs"/>
                <w:b/>
                <w:bCs/>
                <w:sz w:val="16"/>
                <w:szCs w:val="20"/>
                <w:cs/>
                <w:lang w:bidi="th-TH"/>
              </w:rPr>
              <w:t>ช่องทางการร้องเรียน แนะนำบริการ</w:t>
            </w:r>
          </w:p>
          <w:tbl>
            <w:tblPr>
              <w:tblStyle w:val="a4"/>
              <w:tblW w:w="10075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9229"/>
            </w:tblGrid>
            <w:tr w:rsidR="00224915" w:rsidRPr="00224915" w14:paraId="5BB4F1E1" w14:textId="77777777" w:rsidTr="00325FB7">
              <w:trPr>
                <w:tblHeader/>
              </w:trPr>
              <w:tc>
                <w:tcPr>
                  <w:tcW w:w="846" w:type="dxa"/>
                  <w:shd w:val="clear" w:color="auto" w:fill="F2F2F2" w:themeFill="background1" w:themeFillShade="F2"/>
                </w:tcPr>
                <w:p w14:paraId="7E7ECEEF" w14:textId="77777777" w:rsidR="00224915" w:rsidRPr="00224915" w:rsidRDefault="00224915" w:rsidP="00224915">
                  <w:pPr>
                    <w:jc w:val="center"/>
                    <w:rPr>
                      <w:rFonts w:ascii="Tahoma" w:hAnsi="Tahoma" w:cs="Tahoma"/>
                      <w:b/>
                      <w:bCs/>
                      <w:sz w:val="20"/>
                      <w:szCs w:val="20"/>
                      <w:lang w:bidi="th-TH"/>
                    </w:rPr>
                  </w:pPr>
                  <w:r w:rsidRPr="00224915">
                    <w:rPr>
                      <w:rFonts w:ascii="Tahoma" w:hAnsi="Tahoma" w:cs="Tahoma"/>
                      <w:b/>
                      <w:bCs/>
                      <w:sz w:val="20"/>
                      <w:szCs w:val="20"/>
                      <w:cs/>
                      <w:lang w:bidi="th-TH"/>
                    </w:rPr>
                    <w:t>ลำดับ</w:t>
                  </w:r>
                </w:p>
              </w:tc>
              <w:tc>
                <w:tcPr>
                  <w:tcW w:w="9229" w:type="dxa"/>
                  <w:shd w:val="clear" w:color="auto" w:fill="F2F2F2" w:themeFill="background1" w:themeFillShade="F2"/>
                </w:tcPr>
                <w:p w14:paraId="61D5A201" w14:textId="77777777" w:rsidR="00224915" w:rsidRPr="00224915" w:rsidRDefault="00224915" w:rsidP="00224915">
                  <w:pPr>
                    <w:jc w:val="center"/>
                    <w:rPr>
                      <w:rFonts w:ascii="Tahoma" w:hAnsi="Tahoma" w:cs="Tahoma"/>
                      <w:b/>
                      <w:bCs/>
                      <w:sz w:val="20"/>
                      <w:szCs w:val="20"/>
                      <w:lang w:bidi="th-TH"/>
                    </w:rPr>
                  </w:pPr>
                  <w:r w:rsidRPr="00224915">
                    <w:rPr>
                      <w:rFonts w:ascii="Tahoma" w:hAnsi="Tahoma" w:cs="Tahoma"/>
                      <w:b/>
                      <w:bCs/>
                      <w:sz w:val="20"/>
                      <w:szCs w:val="20"/>
                      <w:cs/>
                      <w:lang w:bidi="th-TH"/>
                    </w:rPr>
                    <w:t>ช่องทางการร้องเรียน / แนะนำบริการ</w:t>
                  </w:r>
                </w:p>
              </w:tc>
            </w:tr>
            <w:tr w:rsidR="00224915" w:rsidRPr="00224915" w14:paraId="31CF37C1" w14:textId="77777777" w:rsidTr="00325FB7">
              <w:tc>
                <w:tcPr>
                  <w:tcW w:w="846" w:type="dxa"/>
                </w:tcPr>
                <w:p w14:paraId="47B025B2" w14:textId="77777777" w:rsidR="00224915" w:rsidRPr="00224915" w:rsidRDefault="00224915" w:rsidP="00224915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  <w:lang w:bidi="th-TH"/>
                    </w:rPr>
                  </w:pPr>
                  <w:r w:rsidRPr="00224915">
                    <w:rPr>
                      <w:rFonts w:ascii="Tahoma" w:hAnsi="Tahoma" w:cs="Tahoma"/>
                      <w:noProof/>
                      <w:sz w:val="20"/>
                      <w:szCs w:val="20"/>
                      <w:lang w:bidi="th-TH"/>
                    </w:rPr>
                    <w:t>1</w:t>
                  </w:r>
                  <w:r w:rsidRPr="00224915">
                    <w:rPr>
                      <w:rFonts w:ascii="Tahoma" w:hAnsi="Tahoma" w:cs="Tahoma"/>
                      <w:sz w:val="20"/>
                      <w:szCs w:val="20"/>
                      <w:lang w:bidi="th-TH"/>
                    </w:rPr>
                    <w:t>)</w:t>
                  </w:r>
                </w:p>
              </w:tc>
              <w:tc>
                <w:tcPr>
                  <w:tcW w:w="9229" w:type="dxa"/>
                </w:tcPr>
                <w:p w14:paraId="4BA2F927" w14:textId="2AB27F61" w:rsidR="00224915" w:rsidRPr="00224915" w:rsidRDefault="00224915" w:rsidP="00224915">
                  <w:pPr>
                    <w:rPr>
                      <w:rFonts w:ascii="Tahoma" w:hAnsi="Tahoma" w:cs="Tahoma"/>
                      <w:sz w:val="20"/>
                      <w:szCs w:val="20"/>
                      <w:lang w:bidi="th-TH"/>
                    </w:rPr>
                  </w:pPr>
                  <w:r w:rsidRPr="00224915">
                    <w:rPr>
                      <w:rFonts w:ascii="Tahoma" w:hAnsi="Tahoma" w:cs="Tahoma"/>
                      <w:noProof/>
                      <w:sz w:val="20"/>
                      <w:szCs w:val="20"/>
                      <w:cs/>
                      <w:lang w:bidi="th-TH"/>
                    </w:rPr>
                    <w:t>องค์การบริหารส่วนตำบลป่าพะยอม</w:t>
                  </w:r>
                  <w:r w:rsidRPr="00224915">
                    <w:rPr>
                      <w:rFonts w:ascii="Tahoma" w:hAnsi="Tahoma" w:cs="Tahoma" w:hint="cs"/>
                      <w:noProof/>
                      <w:sz w:val="20"/>
                      <w:szCs w:val="20"/>
                      <w:cs/>
                      <w:lang w:bidi="th-TH"/>
                    </w:rPr>
                    <w:t xml:space="preserve"> </w:t>
                  </w:r>
                  <w:r w:rsidRPr="00224915">
                    <w:rPr>
                      <w:rFonts w:ascii="Tahoma" w:hAnsi="Tahoma" w:cs="Tahoma"/>
                      <w:noProof/>
                      <w:sz w:val="20"/>
                      <w:szCs w:val="20"/>
                      <w:cs/>
                      <w:lang w:bidi="th-TH"/>
                    </w:rPr>
                    <w:t>กองช่าง</w:t>
                  </w:r>
                  <w:r w:rsidRPr="00224915">
                    <w:rPr>
                      <w:rFonts w:ascii="Tahoma" w:hAnsi="Tahoma" w:cs="Tahoma" w:hint="cs"/>
                      <w:noProof/>
                      <w:sz w:val="20"/>
                      <w:szCs w:val="20"/>
                      <w:cs/>
                      <w:lang w:bidi="th-TH"/>
                    </w:rPr>
                    <w:t xml:space="preserve"> </w:t>
                  </w:r>
                </w:p>
                <w:p w14:paraId="463D1EB1" w14:textId="77777777" w:rsidR="00224915" w:rsidRPr="00224915" w:rsidRDefault="00224915" w:rsidP="00224915">
                  <w:pPr>
                    <w:rPr>
                      <w:rFonts w:ascii="Tahoma" w:hAnsi="Tahoma" w:cs="Tahoma"/>
                      <w:iCs/>
                      <w:sz w:val="20"/>
                      <w:szCs w:val="20"/>
                      <w:lang w:bidi="th-TH"/>
                    </w:rPr>
                  </w:pPr>
                  <w:r w:rsidRPr="00224915">
                    <w:rPr>
                      <w:rFonts w:ascii="Tahoma" w:hAnsi="Tahoma" w:cs="Tahoma"/>
                      <w:iCs/>
                      <w:sz w:val="20"/>
                      <w:szCs w:val="20"/>
                      <w:lang w:bidi="th-TH"/>
                    </w:rPr>
                    <w:t>(</w:t>
                  </w:r>
                  <w:r w:rsidRPr="00224915">
                    <w:rPr>
                      <w:rFonts w:ascii="Tahoma" w:hAnsi="Tahoma" w:cs="Tahoma" w:hint="cs"/>
                      <w:iCs/>
                      <w:sz w:val="20"/>
                      <w:szCs w:val="20"/>
                      <w:cs/>
                      <w:lang w:bidi="th-TH"/>
                    </w:rPr>
                    <w:t>หมายเหตุ</w:t>
                  </w:r>
                  <w:r w:rsidRPr="00224915">
                    <w:rPr>
                      <w:rFonts w:ascii="Tahoma" w:hAnsi="Tahoma" w:cs="Tahoma"/>
                      <w:iCs/>
                      <w:sz w:val="20"/>
                      <w:szCs w:val="20"/>
                      <w:lang w:bidi="th-TH"/>
                    </w:rPr>
                    <w:t xml:space="preserve">: </w:t>
                  </w:r>
                  <w:r w:rsidRPr="00224915">
                    <w:rPr>
                      <w:rFonts w:ascii="Tahoma" w:hAnsi="Tahoma" w:cs="Tahoma"/>
                      <w:iCs/>
                      <w:noProof/>
                      <w:sz w:val="20"/>
                      <w:szCs w:val="20"/>
                      <w:lang w:bidi="th-TH"/>
                    </w:rPr>
                    <w:t xml:space="preserve">(1. </w:t>
                  </w:r>
                  <w:r w:rsidRPr="00224915">
                    <w:rPr>
                      <w:rFonts w:ascii="Tahoma" w:hAnsi="Tahoma" w:cs="Tahoma"/>
                      <w:iCs/>
                      <w:noProof/>
                      <w:sz w:val="20"/>
                      <w:szCs w:val="20"/>
                      <w:cs/>
                      <w:lang w:bidi="th-TH"/>
                    </w:rPr>
                    <w:t xml:space="preserve">ทางอินเตอร์เน็ต </w:t>
                  </w:r>
                  <w:r w:rsidRPr="00224915">
                    <w:rPr>
                      <w:rFonts w:ascii="Tahoma" w:hAnsi="Tahoma" w:cs="Tahoma"/>
                      <w:iCs/>
                      <w:noProof/>
                      <w:sz w:val="20"/>
                      <w:szCs w:val="20"/>
                      <w:lang w:bidi="th-TH"/>
                    </w:rPr>
                    <w:t>http://www.paphayom.go.th</w:t>
                  </w:r>
                  <w:r w:rsidRPr="00224915">
                    <w:rPr>
                      <w:rFonts w:ascii="Tahoma" w:hAnsi="Tahoma" w:cs="Tahoma"/>
                      <w:iCs/>
                      <w:noProof/>
                      <w:sz w:val="20"/>
                      <w:szCs w:val="20"/>
                      <w:lang w:bidi="th-TH"/>
                    </w:rPr>
                    <w:br/>
                    <w:t xml:space="preserve">2. </w:t>
                  </w:r>
                  <w:r w:rsidRPr="00224915">
                    <w:rPr>
                      <w:rFonts w:ascii="Tahoma" w:hAnsi="Tahoma" w:cs="Tahoma"/>
                      <w:iCs/>
                      <w:noProof/>
                      <w:sz w:val="20"/>
                      <w:szCs w:val="20"/>
                      <w:cs/>
                      <w:lang w:bidi="th-TH"/>
                    </w:rPr>
                    <w:t>ทางโทรศัพท์</w:t>
                  </w:r>
                  <w:r w:rsidRPr="00224915">
                    <w:rPr>
                      <w:rFonts w:ascii="Tahoma" w:hAnsi="Tahoma" w:cs="Tahoma"/>
                      <w:iCs/>
                      <w:noProof/>
                      <w:sz w:val="20"/>
                      <w:szCs w:val="20"/>
                      <w:lang w:bidi="th-TH"/>
                    </w:rPr>
                    <w:t xml:space="preserve"> 074-624444)</w:t>
                  </w:r>
                  <w:r w:rsidRPr="00224915">
                    <w:rPr>
                      <w:rFonts w:ascii="Tahoma" w:hAnsi="Tahoma" w:cs="Tahoma"/>
                      <w:iCs/>
                      <w:sz w:val="20"/>
                      <w:szCs w:val="20"/>
                      <w:lang w:bidi="th-TH"/>
                    </w:rPr>
                    <w:t>)</w:t>
                  </w:r>
                </w:p>
              </w:tc>
            </w:tr>
          </w:tbl>
          <w:p w14:paraId="2956DDFE" w14:textId="09CD2021" w:rsidR="00EA6950" w:rsidRPr="00F07FE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D5866BE" w14:textId="77777777" w:rsidR="00C1539D" w:rsidRPr="00F07FE0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EE8E8BE" w14:textId="77777777" w:rsidR="00F07FE0" w:rsidRPr="00F07FE0" w:rsidRDefault="00F07FE0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4835C38C" w14:textId="77777777" w:rsidR="00F07FE0" w:rsidRPr="00F07FE0" w:rsidRDefault="00F07FE0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05EC9AC" w14:textId="77777777" w:rsidR="003F4A0D" w:rsidRPr="00F07FE0" w:rsidRDefault="003F4A0D" w:rsidP="00EF0DAF">
      <w:pPr>
        <w:spacing w:after="0" w:line="240" w:lineRule="auto"/>
        <w:jc w:val="right"/>
        <w:rPr>
          <w:rFonts w:ascii="TH SarabunIT๙" w:hAnsi="TH SarabunIT๙" w:cs="TH SarabunIT๙"/>
          <w:cs/>
          <w:lang w:bidi="th-TH"/>
        </w:rPr>
      </w:pPr>
    </w:p>
    <w:sectPr w:rsidR="003F4A0D" w:rsidRPr="00F07FE0" w:rsidSect="00576510">
      <w:headerReference w:type="default" r:id="rId8"/>
      <w:pgSz w:w="11907" w:h="16839" w:code="9"/>
      <w:pgMar w:top="1440" w:right="657" w:bottom="1440" w:left="1080" w:header="720" w:footer="720" w:gutter="0"/>
      <w:pgNumType w:fmt="thaiNumbers" w:start="8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3084F" w14:textId="77777777" w:rsidR="00C24278" w:rsidRDefault="00C24278" w:rsidP="00C81DB8">
      <w:pPr>
        <w:spacing w:after="0" w:line="240" w:lineRule="auto"/>
      </w:pPr>
      <w:r>
        <w:separator/>
      </w:r>
    </w:p>
  </w:endnote>
  <w:endnote w:type="continuationSeparator" w:id="0">
    <w:p w14:paraId="66CEA31C" w14:textId="77777777" w:rsidR="00C24278" w:rsidRDefault="00C24278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E9F11" w14:textId="77777777" w:rsidR="00C24278" w:rsidRDefault="00C24278" w:rsidP="00C81DB8">
      <w:pPr>
        <w:spacing w:after="0" w:line="240" w:lineRule="auto"/>
      </w:pPr>
      <w:r>
        <w:separator/>
      </w:r>
    </w:p>
  </w:footnote>
  <w:footnote w:type="continuationSeparator" w:id="0">
    <w:p w14:paraId="4707BBF3" w14:textId="77777777" w:rsidR="00C24278" w:rsidRDefault="00C24278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5556868"/>
      <w:docPartObj>
        <w:docPartGallery w:val="Page Numbers (Top of Page)"/>
        <w:docPartUnique/>
      </w:docPartObj>
    </w:sdtPr>
    <w:sdtEndPr/>
    <w:sdtContent>
      <w:p w14:paraId="51309D0B" w14:textId="5C14A5C7" w:rsidR="00576510" w:rsidRDefault="0057651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24D" w:rsidRPr="00B6424D">
          <w:rPr>
            <w:noProof/>
            <w:cs/>
            <w:lang w:val="th-TH" w:bidi="th-TH"/>
          </w:rPr>
          <w:t>๙๔</w:t>
        </w:r>
        <w: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349049">
    <w:abstractNumId w:val="5"/>
  </w:num>
  <w:num w:numId="2" w16cid:durableId="875584570">
    <w:abstractNumId w:val="11"/>
  </w:num>
  <w:num w:numId="3" w16cid:durableId="738359646">
    <w:abstractNumId w:val="6"/>
  </w:num>
  <w:num w:numId="4" w16cid:durableId="138350215">
    <w:abstractNumId w:val="0"/>
  </w:num>
  <w:num w:numId="5" w16cid:durableId="1032606383">
    <w:abstractNumId w:val="3"/>
  </w:num>
  <w:num w:numId="6" w16cid:durableId="515071942">
    <w:abstractNumId w:val="7"/>
  </w:num>
  <w:num w:numId="7" w16cid:durableId="1383097040">
    <w:abstractNumId w:val="10"/>
  </w:num>
  <w:num w:numId="8" w16cid:durableId="1016226837">
    <w:abstractNumId w:val="2"/>
  </w:num>
  <w:num w:numId="9" w16cid:durableId="1415514932">
    <w:abstractNumId w:val="4"/>
  </w:num>
  <w:num w:numId="10" w16cid:durableId="1616400623">
    <w:abstractNumId w:val="1"/>
  </w:num>
  <w:num w:numId="11" w16cid:durableId="17878436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FD1"/>
    <w:rsid w:val="00004F3C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1F256D"/>
    <w:rsid w:val="00201E94"/>
    <w:rsid w:val="00210AAF"/>
    <w:rsid w:val="00216FA4"/>
    <w:rsid w:val="00224915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3F72D2"/>
    <w:rsid w:val="00422EAB"/>
    <w:rsid w:val="00444BFB"/>
    <w:rsid w:val="00452B6B"/>
    <w:rsid w:val="004C0C85"/>
    <w:rsid w:val="004C3BDE"/>
    <w:rsid w:val="004C5037"/>
    <w:rsid w:val="004E30D6"/>
    <w:rsid w:val="004E5749"/>
    <w:rsid w:val="004E651F"/>
    <w:rsid w:val="0050561E"/>
    <w:rsid w:val="005223AF"/>
    <w:rsid w:val="00541A32"/>
    <w:rsid w:val="00575FAF"/>
    <w:rsid w:val="00576510"/>
    <w:rsid w:val="00593E8D"/>
    <w:rsid w:val="005C6B68"/>
    <w:rsid w:val="005E3406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75417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3F0D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57236"/>
    <w:rsid w:val="00AA7734"/>
    <w:rsid w:val="00AC4ACB"/>
    <w:rsid w:val="00AE6A9D"/>
    <w:rsid w:val="00AF4A06"/>
    <w:rsid w:val="00B23DA2"/>
    <w:rsid w:val="00B509FC"/>
    <w:rsid w:val="00B6424D"/>
    <w:rsid w:val="00B95782"/>
    <w:rsid w:val="00BC5DA7"/>
    <w:rsid w:val="00BF6CA4"/>
    <w:rsid w:val="00C1539D"/>
    <w:rsid w:val="00C21238"/>
    <w:rsid w:val="00C24278"/>
    <w:rsid w:val="00C26ED0"/>
    <w:rsid w:val="00C3045F"/>
    <w:rsid w:val="00C77AEA"/>
    <w:rsid w:val="00C81DB8"/>
    <w:rsid w:val="00CA51BD"/>
    <w:rsid w:val="00CC1AFC"/>
    <w:rsid w:val="00CD3DDC"/>
    <w:rsid w:val="00CE0997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07FE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  <w15:docId w15:val="{DE0F5487-91BD-46DD-804A-F45D3C48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C04A1-8060-42A4-AC52-378EE7D75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12</TotalTime>
  <Pages>4</Pages>
  <Words>501</Words>
  <Characters>2861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ASUS</cp:lastModifiedBy>
  <cp:revision>4</cp:revision>
  <cp:lastPrinted>2018-06-12T14:51:00Z</cp:lastPrinted>
  <dcterms:created xsi:type="dcterms:W3CDTF">2022-04-04T08:38:00Z</dcterms:created>
  <dcterms:modified xsi:type="dcterms:W3CDTF">2022-04-27T08:44:00Z</dcterms:modified>
</cp:coreProperties>
</file>